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CB9AD" w14:textId="61A7B4FB" w:rsidR="00815DD0" w:rsidRPr="00EE18E9" w:rsidRDefault="00815DD0" w:rsidP="00815DD0">
      <w:pPr>
        <w:tabs>
          <w:tab w:val="left" w:pos="3912"/>
        </w:tabs>
        <w:jc w:val="center"/>
        <w:rPr>
          <w:rFonts w:ascii="Arial" w:hAnsi="Arial" w:cs="Arial"/>
          <w:b/>
        </w:rPr>
      </w:pPr>
      <w:r w:rsidRPr="00EE18E9">
        <w:rPr>
          <w:rFonts w:ascii="Arial" w:hAnsi="Arial" w:cs="Arial"/>
          <w:b/>
        </w:rPr>
        <w:t>I</w:t>
      </w:r>
      <w:r w:rsidR="007B6BB1" w:rsidRPr="00EE18E9">
        <w:rPr>
          <w:rFonts w:ascii="Arial" w:hAnsi="Arial" w:cs="Arial"/>
          <w:b/>
        </w:rPr>
        <w:t>NFORME DE</w:t>
      </w:r>
      <w:r w:rsidR="009E53A1" w:rsidRPr="00EE18E9">
        <w:rPr>
          <w:rFonts w:ascii="Arial" w:hAnsi="Arial" w:cs="Arial"/>
          <w:b/>
        </w:rPr>
        <w:t xml:space="preserve"> SITUACIONES </w:t>
      </w:r>
      <w:r w:rsidR="007B6BB1" w:rsidRPr="00EE18E9">
        <w:rPr>
          <w:rFonts w:ascii="Arial" w:hAnsi="Arial" w:cs="Arial"/>
          <w:b/>
        </w:rPr>
        <w:t xml:space="preserve">DE CONVIVENCIA </w:t>
      </w:r>
      <w:r w:rsidR="009E53A1" w:rsidRPr="00EE18E9">
        <w:rPr>
          <w:rFonts w:ascii="Arial" w:hAnsi="Arial" w:cs="Arial"/>
          <w:b/>
        </w:rPr>
        <w:t xml:space="preserve">TIPO II </w:t>
      </w:r>
      <w:proofErr w:type="spellStart"/>
      <w:r w:rsidR="009E53A1" w:rsidRPr="00EE18E9">
        <w:rPr>
          <w:rFonts w:ascii="Arial" w:hAnsi="Arial" w:cs="Arial"/>
          <w:b/>
        </w:rPr>
        <w:t>ó</w:t>
      </w:r>
      <w:proofErr w:type="spellEnd"/>
      <w:r w:rsidR="009E53A1" w:rsidRPr="00EE18E9">
        <w:rPr>
          <w:rFonts w:ascii="Arial" w:hAnsi="Arial" w:cs="Arial"/>
          <w:b/>
        </w:rPr>
        <w:t xml:space="preserve"> III</w:t>
      </w:r>
    </w:p>
    <w:p w14:paraId="5FFBC390" w14:textId="1943CD06" w:rsidR="00815DD0" w:rsidRPr="00EE18E9" w:rsidRDefault="00815DD0" w:rsidP="00815DD0">
      <w:pPr>
        <w:tabs>
          <w:tab w:val="left" w:pos="3912"/>
        </w:tabs>
        <w:rPr>
          <w:rFonts w:ascii="Arial" w:hAnsi="Arial" w:cs="Arial"/>
        </w:rPr>
      </w:pPr>
      <w:r w:rsidRPr="00EE18E9">
        <w:rPr>
          <w:rFonts w:ascii="Arial" w:hAnsi="Arial" w:cs="Arial"/>
        </w:rPr>
        <w:t>Fecha: ___________________</w:t>
      </w:r>
      <w:r w:rsidR="00EE18E9">
        <w:rPr>
          <w:rFonts w:ascii="Arial" w:hAnsi="Arial" w:cs="Arial"/>
        </w:rPr>
        <w:t>_____</w:t>
      </w:r>
      <w:r w:rsidRPr="00EE18E9">
        <w:rPr>
          <w:rFonts w:ascii="Arial" w:hAnsi="Arial" w:cs="Arial"/>
        </w:rPr>
        <w:t xml:space="preserve"> Sede _____________________</w:t>
      </w:r>
      <w:r w:rsidR="00EE18E9" w:rsidRPr="00EE18E9">
        <w:rPr>
          <w:rFonts w:ascii="Arial" w:hAnsi="Arial" w:cs="Arial"/>
        </w:rPr>
        <w:t>____________</w:t>
      </w:r>
      <w:r w:rsidRPr="00EE18E9">
        <w:rPr>
          <w:rFonts w:ascii="Arial" w:hAnsi="Arial" w:cs="Arial"/>
        </w:rPr>
        <w:tab/>
      </w:r>
    </w:p>
    <w:p w14:paraId="1E02938F" w14:textId="19728800" w:rsidR="00785869" w:rsidRDefault="007B6BB1" w:rsidP="00815DD0">
      <w:pPr>
        <w:tabs>
          <w:tab w:val="left" w:pos="3912"/>
        </w:tabs>
        <w:rPr>
          <w:rFonts w:ascii="Arial" w:hAnsi="Arial" w:cs="Arial"/>
        </w:rPr>
      </w:pPr>
      <w:r w:rsidRPr="00EE18E9">
        <w:rPr>
          <w:rFonts w:ascii="Arial" w:hAnsi="Arial" w:cs="Arial"/>
        </w:rPr>
        <w:t xml:space="preserve">Educador que </w:t>
      </w:r>
      <w:r w:rsidR="00785869" w:rsidRPr="00EE18E9">
        <w:rPr>
          <w:rFonts w:ascii="Arial" w:hAnsi="Arial" w:cs="Arial"/>
        </w:rPr>
        <w:t>inform</w:t>
      </w:r>
      <w:r w:rsidRPr="00EE18E9">
        <w:rPr>
          <w:rFonts w:ascii="Arial" w:hAnsi="Arial" w:cs="Arial"/>
        </w:rPr>
        <w:t>a:</w:t>
      </w:r>
      <w:r w:rsidR="00815DD0" w:rsidRPr="00EE18E9">
        <w:rPr>
          <w:rFonts w:ascii="Arial" w:hAnsi="Arial" w:cs="Arial"/>
        </w:rPr>
        <w:t xml:space="preserve"> _______________________________</w:t>
      </w:r>
      <w:r w:rsidR="00996A2C" w:rsidRPr="00EE18E9">
        <w:rPr>
          <w:rFonts w:ascii="Arial" w:hAnsi="Arial" w:cs="Arial"/>
        </w:rPr>
        <w:t>_</w:t>
      </w:r>
      <w:r w:rsidR="00996A2C">
        <w:rPr>
          <w:rFonts w:ascii="Arial" w:hAnsi="Arial" w:cs="Arial"/>
        </w:rPr>
        <w:t>Dirigido</w:t>
      </w:r>
      <w:r w:rsidR="00785869" w:rsidRPr="00EE18E9">
        <w:rPr>
          <w:rFonts w:ascii="Arial" w:hAnsi="Arial" w:cs="Arial"/>
        </w:rPr>
        <w:t xml:space="preserve"> a: ______________________</w:t>
      </w:r>
    </w:p>
    <w:p w14:paraId="3D58174F" w14:textId="3EF9B0DF" w:rsidR="00EE18E9" w:rsidRPr="00EE18E9" w:rsidRDefault="00EE18E9" w:rsidP="00815DD0">
      <w:pPr>
        <w:tabs>
          <w:tab w:val="left" w:pos="3912"/>
        </w:tabs>
        <w:rPr>
          <w:rFonts w:ascii="Arial" w:hAnsi="Arial" w:cs="Arial"/>
        </w:rPr>
      </w:pPr>
      <w:r>
        <w:rPr>
          <w:rFonts w:ascii="Arial" w:hAnsi="Arial" w:cs="Arial"/>
        </w:rPr>
        <w:t>Estudiante: ______________________________________________ Grado: ______ Edad: ________</w:t>
      </w:r>
    </w:p>
    <w:p w14:paraId="1E83FE2B" w14:textId="4AA06AD0" w:rsidR="00815DD0" w:rsidRPr="00EE18E9" w:rsidRDefault="007B6BB1" w:rsidP="00815DD0">
      <w:pPr>
        <w:tabs>
          <w:tab w:val="left" w:pos="3912"/>
        </w:tabs>
        <w:rPr>
          <w:rFonts w:ascii="Arial" w:hAnsi="Arial" w:cs="Arial"/>
        </w:rPr>
      </w:pPr>
      <w:r w:rsidRPr="00EE18E9">
        <w:rPr>
          <w:rFonts w:ascii="Arial" w:hAnsi="Arial" w:cs="Arial"/>
        </w:rPr>
        <w:t>Con el presente doy a conocer informe de los siguientes hechos que se presume, son situaciones de convivencia tipo _____</w:t>
      </w:r>
      <w:r w:rsidR="00785869" w:rsidRPr="00EE18E9">
        <w:rPr>
          <w:rFonts w:ascii="Arial" w:hAnsi="Arial" w:cs="Arial"/>
        </w:rPr>
        <w:t>, en condiciones de TIEMPO, MODO Y LUGAR</w:t>
      </w:r>
      <w:r w:rsidRPr="00EE18E9">
        <w:rPr>
          <w:rFonts w:ascii="Arial" w:hAnsi="Arial" w:cs="Arial"/>
        </w:rPr>
        <w:t>:</w:t>
      </w:r>
    </w:p>
    <w:p w14:paraId="027583AD" w14:textId="1F22E3B5" w:rsidR="00996A2C" w:rsidRPr="00EE18E9" w:rsidRDefault="00DE3558" w:rsidP="00815DD0">
      <w:pPr>
        <w:tabs>
          <w:tab w:val="left" w:pos="3912"/>
        </w:tabs>
        <w:rPr>
          <w:rFonts w:ascii="Arial" w:hAnsi="Arial" w:cs="Arial"/>
        </w:rPr>
      </w:pPr>
      <w:r w:rsidRPr="00EE18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5E9C">
        <w:rPr>
          <w:rFonts w:ascii="Arial" w:hAnsi="Arial" w:cs="Arial"/>
        </w:rPr>
        <w:t>____________________________________________________________________________</w:t>
      </w:r>
    </w:p>
    <w:p w14:paraId="5512ACED" w14:textId="3D82B633" w:rsidR="00996A2C" w:rsidRDefault="00996A2C" w:rsidP="00817467">
      <w:pPr>
        <w:tabs>
          <w:tab w:val="left" w:pos="3912"/>
        </w:tabs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Acciones realizadas por el docente para solucionar o mediar en el conflicto o situación presentada</w:t>
      </w:r>
      <w:bookmarkStart w:id="0" w:name="_GoBack"/>
      <w:bookmarkEnd w:id="0"/>
      <w:r>
        <w:rPr>
          <w:rFonts w:ascii="Arial" w:hAnsi="Arial" w:cs="Arial"/>
          <w:lang w:val="es-ES"/>
        </w:rPr>
        <w:t>.</w:t>
      </w:r>
    </w:p>
    <w:p w14:paraId="67FD2530" w14:textId="00B57EFA" w:rsidR="00996A2C" w:rsidRDefault="00996A2C" w:rsidP="00817467">
      <w:pPr>
        <w:tabs>
          <w:tab w:val="left" w:pos="3912"/>
        </w:tabs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39B0">
        <w:rPr>
          <w:rFonts w:ascii="Arial" w:hAnsi="Arial" w:cs="Arial"/>
          <w:lang w:val="es-ES"/>
        </w:rPr>
        <w:t>____</w:t>
      </w:r>
      <w:r>
        <w:rPr>
          <w:rFonts w:ascii="Arial" w:hAnsi="Arial" w:cs="Arial"/>
          <w:lang w:val="es-ES"/>
        </w:rPr>
        <w:t>________</w:t>
      </w:r>
    </w:p>
    <w:p w14:paraId="161B10FC" w14:textId="77777777" w:rsidR="00996A2C" w:rsidRDefault="00996A2C" w:rsidP="00817467">
      <w:pPr>
        <w:tabs>
          <w:tab w:val="left" w:pos="3912"/>
        </w:tabs>
        <w:rPr>
          <w:rFonts w:ascii="Arial" w:hAnsi="Arial" w:cs="Arial"/>
          <w:lang w:val="es-ES"/>
        </w:rPr>
      </w:pPr>
    </w:p>
    <w:p w14:paraId="39E00B7E" w14:textId="4880F3F0" w:rsidR="00817467" w:rsidRPr="00EE18E9" w:rsidRDefault="00817467" w:rsidP="00817467">
      <w:pPr>
        <w:tabs>
          <w:tab w:val="left" w:pos="3912"/>
        </w:tabs>
        <w:rPr>
          <w:rFonts w:ascii="Arial" w:hAnsi="Arial" w:cs="Arial"/>
          <w:lang w:val="es-ES"/>
        </w:rPr>
      </w:pPr>
      <w:r w:rsidRPr="00EE18E9">
        <w:rPr>
          <w:rFonts w:ascii="Arial" w:hAnsi="Arial" w:cs="Arial"/>
          <w:lang w:val="es-ES"/>
        </w:rPr>
        <w:t>Las normas del manual de convivencia que han sido violadas:</w:t>
      </w:r>
    </w:p>
    <w:p w14:paraId="3AE966D9" w14:textId="0738BA37" w:rsidR="00DE3558" w:rsidRPr="00EE18E9" w:rsidRDefault="00DE3558" w:rsidP="00DE3558">
      <w:pPr>
        <w:tabs>
          <w:tab w:val="left" w:pos="3912"/>
        </w:tabs>
        <w:rPr>
          <w:rFonts w:ascii="Arial" w:hAnsi="Arial" w:cs="Arial"/>
        </w:rPr>
      </w:pPr>
      <w:r w:rsidRPr="00EE18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E18E9">
        <w:rPr>
          <w:rFonts w:ascii="Arial" w:hAnsi="Arial" w:cs="Arial"/>
        </w:rPr>
        <w:t>______________</w:t>
      </w:r>
    </w:p>
    <w:p w14:paraId="7FB16FDA" w14:textId="77777777" w:rsidR="00785869" w:rsidRPr="00EE18E9" w:rsidRDefault="00785869" w:rsidP="00815DD0">
      <w:pPr>
        <w:tabs>
          <w:tab w:val="left" w:pos="3912"/>
        </w:tabs>
        <w:rPr>
          <w:rFonts w:ascii="Arial" w:hAnsi="Arial" w:cs="Arial"/>
        </w:rPr>
      </w:pPr>
    </w:p>
    <w:p w14:paraId="3EF9F906" w14:textId="19972EE8" w:rsidR="00815DD0" w:rsidRPr="00EE18E9" w:rsidRDefault="00815DD0" w:rsidP="00815DD0">
      <w:pPr>
        <w:tabs>
          <w:tab w:val="left" w:pos="3912"/>
        </w:tabs>
        <w:rPr>
          <w:rFonts w:ascii="Arial" w:hAnsi="Arial" w:cs="Arial"/>
        </w:rPr>
      </w:pPr>
      <w:r w:rsidRPr="00EE18E9">
        <w:rPr>
          <w:rFonts w:ascii="Arial" w:hAnsi="Arial" w:cs="Arial"/>
        </w:rPr>
        <w:t>Firma del educado</w:t>
      </w:r>
      <w:r w:rsidR="00DE3558" w:rsidRPr="00EE18E9">
        <w:rPr>
          <w:rFonts w:ascii="Arial" w:hAnsi="Arial" w:cs="Arial"/>
        </w:rPr>
        <w:t>r</w:t>
      </w:r>
      <w:r w:rsidRPr="00EE18E9">
        <w:rPr>
          <w:rFonts w:ascii="Arial" w:hAnsi="Arial" w:cs="Arial"/>
        </w:rPr>
        <w:t>_________________________________________________</w:t>
      </w:r>
      <w:r w:rsidR="00EE18E9">
        <w:rPr>
          <w:rFonts w:ascii="Arial" w:hAnsi="Arial" w:cs="Arial"/>
        </w:rPr>
        <w:t>_________________</w:t>
      </w:r>
    </w:p>
    <w:p w14:paraId="41B6BAB1" w14:textId="77777777" w:rsidR="00815DD0" w:rsidRPr="00815DD0" w:rsidRDefault="00815DD0" w:rsidP="00815DD0">
      <w:pPr>
        <w:tabs>
          <w:tab w:val="left" w:pos="3912"/>
        </w:tabs>
        <w:rPr>
          <w:rFonts w:ascii="Arial" w:hAnsi="Arial" w:cs="Arial"/>
          <w:sz w:val="24"/>
          <w:szCs w:val="24"/>
        </w:rPr>
      </w:pPr>
    </w:p>
    <w:p w14:paraId="1AD43FE0" w14:textId="77777777" w:rsidR="006148FD" w:rsidRPr="00815DD0" w:rsidRDefault="006148FD">
      <w:pPr>
        <w:rPr>
          <w:sz w:val="24"/>
          <w:szCs w:val="24"/>
        </w:rPr>
      </w:pPr>
    </w:p>
    <w:sectPr w:rsidR="006148FD" w:rsidRPr="00815DD0" w:rsidSect="00EE18E9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A4125" w14:textId="77777777" w:rsidR="004709F3" w:rsidRDefault="004709F3" w:rsidP="00E5331D">
      <w:pPr>
        <w:spacing w:after="0" w:line="240" w:lineRule="auto"/>
      </w:pPr>
      <w:r>
        <w:separator/>
      </w:r>
    </w:p>
  </w:endnote>
  <w:endnote w:type="continuationSeparator" w:id="0">
    <w:p w14:paraId="755901E9" w14:textId="77777777" w:rsidR="004709F3" w:rsidRDefault="004709F3" w:rsidP="00E5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b/>
        <w:bCs/>
        <w:i/>
        <w:iCs/>
        <w:sz w:val="28"/>
        <w:szCs w:val="28"/>
        <w:lang w:val="es-ES"/>
      </w:rPr>
      <w:id w:val="581876899"/>
      <w:docPartObj>
        <w:docPartGallery w:val="Page Numbers (Bottom of Page)"/>
        <w:docPartUnique/>
      </w:docPartObj>
    </w:sdtPr>
    <w:sdtEndPr>
      <w:rPr>
        <w:rFonts w:ascii="Arial" w:hAnsi="Arial" w:cs="Arial"/>
        <w:b w:val="0"/>
        <w:bCs w:val="0"/>
        <w:i w:val="0"/>
        <w:iCs w:val="0"/>
        <w:color w:val="000000" w:themeColor="text1"/>
        <w:sz w:val="16"/>
        <w:szCs w:val="16"/>
        <w:lang w:val="es-CO"/>
      </w:rPr>
    </w:sdtEndPr>
    <w:sdtContent>
      <w:p w14:paraId="31263867" w14:textId="3B99C0C2" w:rsidR="006627A2" w:rsidRDefault="001D0418" w:rsidP="001F78B5">
        <w:pPr>
          <w:pStyle w:val="Piedepgina"/>
          <w:ind w:left="2124"/>
          <w:jc w:val="right"/>
          <w:rPr>
            <w:rFonts w:ascii="Arial" w:eastAsiaTheme="majorEastAsia" w:hAnsi="Arial" w:cs="Arial"/>
            <w:color w:val="000000" w:themeColor="text1"/>
            <w:sz w:val="16"/>
            <w:szCs w:val="16"/>
          </w:rPr>
        </w:pPr>
        <w:r>
          <w:rPr>
            <w:noProof/>
            <w:lang w:val="en-US"/>
          </w:rPr>
          <w:drawing>
            <wp:anchor distT="0" distB="0" distL="114300" distR="114300" simplePos="0" relativeHeight="251658240" behindDoc="1" locked="0" layoutInCell="1" allowOverlap="1" wp14:anchorId="69419B17" wp14:editId="14E7A8FC">
              <wp:simplePos x="0" y="0"/>
              <wp:positionH relativeFrom="column">
                <wp:posOffset>2540</wp:posOffset>
              </wp:positionH>
              <wp:positionV relativeFrom="paragraph">
                <wp:posOffset>-33520</wp:posOffset>
              </wp:positionV>
              <wp:extent cx="5612130" cy="429895"/>
              <wp:effectExtent l="0" t="0" r="7620" b="8255"/>
              <wp:wrapNone/>
              <wp:docPr id="13" name="Imagen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Imagen 1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2130" cy="4298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24E82D7" w14:textId="77777777" w:rsidR="00C471FE" w:rsidRDefault="00C471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41127" w14:textId="77777777" w:rsidR="004709F3" w:rsidRDefault="004709F3" w:rsidP="00E5331D">
      <w:pPr>
        <w:spacing w:after="0" w:line="240" w:lineRule="auto"/>
      </w:pPr>
      <w:r>
        <w:separator/>
      </w:r>
    </w:p>
  </w:footnote>
  <w:footnote w:type="continuationSeparator" w:id="0">
    <w:p w14:paraId="1D8D9054" w14:textId="77777777" w:rsidR="004709F3" w:rsidRDefault="004709F3" w:rsidP="00E53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4D3E1" w14:textId="6569FC24" w:rsidR="00E5331D" w:rsidRDefault="00EE18E9">
    <w:pPr>
      <w:pStyle w:val="Encabezado"/>
    </w:pPr>
    <w:r>
      <w:rPr>
        <w:noProof/>
        <w:lang w:val="en-US"/>
      </w:rPr>
      <w:drawing>
        <wp:inline distT="0" distB="0" distL="0" distR="0" wp14:anchorId="2DFAEBF6" wp14:editId="6B2DD74A">
          <wp:extent cx="6213764" cy="995045"/>
          <wp:effectExtent l="0" t="0" r="0" b="0"/>
          <wp:docPr id="10225779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577915" name="Imagen 10225779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1427" cy="996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6FA"/>
    <w:rsid w:val="00055B2B"/>
    <w:rsid w:val="00060DB5"/>
    <w:rsid w:val="00063F00"/>
    <w:rsid w:val="00094061"/>
    <w:rsid w:val="000A3121"/>
    <w:rsid w:val="000B13A1"/>
    <w:rsid w:val="000F4A7E"/>
    <w:rsid w:val="00115A90"/>
    <w:rsid w:val="001566FA"/>
    <w:rsid w:val="0016198B"/>
    <w:rsid w:val="001B4228"/>
    <w:rsid w:val="001D0418"/>
    <w:rsid w:val="001F78B5"/>
    <w:rsid w:val="00237FA7"/>
    <w:rsid w:val="00255E9C"/>
    <w:rsid w:val="002E62FA"/>
    <w:rsid w:val="00312D5B"/>
    <w:rsid w:val="00354924"/>
    <w:rsid w:val="00383C3F"/>
    <w:rsid w:val="003E3EE0"/>
    <w:rsid w:val="003E48CB"/>
    <w:rsid w:val="004709F3"/>
    <w:rsid w:val="004C1D1E"/>
    <w:rsid w:val="004E2F38"/>
    <w:rsid w:val="005A39B0"/>
    <w:rsid w:val="006148FD"/>
    <w:rsid w:val="00653EB1"/>
    <w:rsid w:val="006627A2"/>
    <w:rsid w:val="00683687"/>
    <w:rsid w:val="007361BA"/>
    <w:rsid w:val="00785869"/>
    <w:rsid w:val="00786213"/>
    <w:rsid w:val="00787562"/>
    <w:rsid w:val="007A2C5A"/>
    <w:rsid w:val="007B31F1"/>
    <w:rsid w:val="007B6BB1"/>
    <w:rsid w:val="00815DD0"/>
    <w:rsid w:val="00817467"/>
    <w:rsid w:val="00834757"/>
    <w:rsid w:val="00896CA0"/>
    <w:rsid w:val="008D1EB7"/>
    <w:rsid w:val="0090323F"/>
    <w:rsid w:val="0091309D"/>
    <w:rsid w:val="00921E5C"/>
    <w:rsid w:val="00944D78"/>
    <w:rsid w:val="00955ABC"/>
    <w:rsid w:val="00965CB1"/>
    <w:rsid w:val="00966FD0"/>
    <w:rsid w:val="0099328B"/>
    <w:rsid w:val="00996A2C"/>
    <w:rsid w:val="009C2673"/>
    <w:rsid w:val="009E53A1"/>
    <w:rsid w:val="009F448B"/>
    <w:rsid w:val="009F672B"/>
    <w:rsid w:val="00B10E47"/>
    <w:rsid w:val="00BD01EB"/>
    <w:rsid w:val="00C028EA"/>
    <w:rsid w:val="00C471FE"/>
    <w:rsid w:val="00CB3449"/>
    <w:rsid w:val="00DE158D"/>
    <w:rsid w:val="00DE3558"/>
    <w:rsid w:val="00E46D7A"/>
    <w:rsid w:val="00E5331D"/>
    <w:rsid w:val="00E870D9"/>
    <w:rsid w:val="00ED615A"/>
    <w:rsid w:val="00EE18E9"/>
    <w:rsid w:val="00FB0EF8"/>
    <w:rsid w:val="00FB4A58"/>
    <w:rsid w:val="00FD1FDB"/>
    <w:rsid w:val="00FF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B6D04"/>
  <w15:chartTrackingRefBased/>
  <w15:docId w15:val="{6D511399-8D7E-4951-933E-7425D398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3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31D"/>
  </w:style>
  <w:style w:type="paragraph" w:styleId="Piedepgina">
    <w:name w:val="footer"/>
    <w:basedOn w:val="Normal"/>
    <w:link w:val="PiedepginaCar"/>
    <w:uiPriority w:val="99"/>
    <w:unhideWhenUsed/>
    <w:rsid w:val="00E533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%20MC\Downloads\Plantilla%20Membrete%20Word%20Tablazo%20V1%20-%202024%20-%20Vertical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0EECD-303B-47C5-BEBD-3F3625F8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Membrete Word Tablazo V1 - 2024 - Vertical (1)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MC</dc:creator>
  <cp:keywords/>
  <dc:description/>
  <cp:lastModifiedBy>COORTABLAZO</cp:lastModifiedBy>
  <cp:revision>2</cp:revision>
  <dcterms:created xsi:type="dcterms:W3CDTF">2026-07-28T18:57:00Z</dcterms:created>
  <dcterms:modified xsi:type="dcterms:W3CDTF">2026-07-28T18:57:00Z</dcterms:modified>
</cp:coreProperties>
</file>